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为统一规范我省省级环境污染防治工程项目实施方案文本编制工作，特制定其格式及主要内容要求如下：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 封面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封1：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建设单位（章）：</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编写时间：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封2：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项目负责人: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项目法人代表及联系电话：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建设期限：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编写单位（章）、人员及联系电话：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　正文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第一章 总论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2.1.1项目建设背景、目标、任务、意义、作用、影响等。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项目主要建设内容及规模。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 项目主要工艺技术及达标减排目标概况。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 项目资金筹措及使用安排概况。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第二章 项目建设内容、规模及标准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 项目建设内容（说明新建内容，有利用原有设施、设备或在原有基础上改造的要予以详细说明）。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 项目建设规模。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 项目建设标准。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2.2.4 与原可研在建设规模、建设内容、工艺技术、建设标准、资金筹措及使用等方面的偏差（有偏差者需详细论述，并阐明理由）。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　第三章 场址及总平面布置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 场址情况。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 项目总图布置和总图主要技术指标。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 总图运输（仅对一些运输量大的项目）。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2.3.4场址选择与可研偏差（着重针对一些对场址要求较高的项目，如：渣场、周围有敏感区的项目、迁建项目等）。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　第四章 工程设计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 工艺技术方案。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2.4.1.1 拟建项目工艺技术选择。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2.4.1.2 工艺流程及工艺技术方案介绍。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2.4.1.3 主要技术参数。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2.4.1.4 工艺与可研偏差说明（如与可研不一致需详细说明，并阐明理由）。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 设备选用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项目类别、工艺技术要求、建设标准，选择配置相应的设备，阐述拟选工艺设备和附属配套设备的依据和理由，并编制设备清单，将已有和新增的设备分别列表；设备清单内容包括设备名称、规格、单位、数量及主要技术参数说明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 土建方案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包括拟建主要构筑物建筑、结构方案及构筑物清单。应将已有和新增构筑物分别列表；构筑物清单内容包括构筑物名称、规格、单位、数量及主要技术参数说明等。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 环境保护方案。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对于以技术改造形式实施的项目，要按照环境影响评价和环境保护“三同时”的要求，提出相应的环境保护具体处理技术方案及措施，污染物处理后能达到相应的排放标准。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2.4.4.1 本项目污染控制指标。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2.4.4.2 技术改造后削减排放量。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　第五章 工程估算及资金使用计划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 工程投资估算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列出《××项目投资估算表》。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 与可研报告偏差及说明。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 资金来源：说明项目总投资中省级投资、地方配套及自筹资金数额及比例，以及各项资金的落实措施方案。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2.5.4资金运用：编制项目分年度、分来源的资金使用计划表。资金使用计划应与项目实施进度计划相衔接；用款计划要与资金来源相适应。重点说明省级资金的使用途径。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　第六章 项目组织管理与实施进度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项目组织管理主要包括项目建设期组织管理和项目建成后的运行组织管理。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 项目实施组织管理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2.6.1.1管理机构与职能分工。应编制管理机构框图，包括决策机构、实施职能机构（如综合、工程、财务等）及职责分工。组建新的项目法人组织实施的应阐述理由，并说明组建机构的性质、运行方式等情况。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2.6.1.2项目实施各阶段的管理方案或措施。包括初步设计及施工图设计、工程施工、工程监理、资金管理、竣工结算和决算、竣工验收、固定资产移交等实施计划及责任部门或责任人。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2.6.1.3工程招投标方案。主要包括施工招标、仪器设备采购招标等。要求确定招投标范围、招标方式和招标形式。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 项目建成后的运行管理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2.6.2.1运行管理是指项目建成投产后的运行管理，应包括机构框图、人员编制及职能分工、人员培训，以及保证实现项目目标的管理制度或措施等。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2.6.2.2 运行管理机制方案设计。项目建成投入运行后如何管理或经营，若运行中涉及多方（事业单位、企业单位）共同管理的，必须提出未来项目运行管理的方式或运行机制，应签订各方意向协议。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2.6.2.3 分析说明运行经费的解决方案。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 项目实施进度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根据确定的建设工期和勘察设计、仪器设备采购、工程施工、生产准备、设备调试、试运转、竣工验收、交付使用等阶段所需时间与进度要求，编制分年度项目实施计划表。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2.6.3.1确定实施年限，起止日期，编制实施进度表或图。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2.6.3.2按进度框图说明各阶段的工作内容和进度安排。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 项目监管措施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2.6.4.1 项目责任人及相关责任制。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2.6.4.2 项目资金监管措施；包括专户管理，专帐核算，严格按国家规定用于国家批准的建设内容，资金拨付实行报帐制，确保专款专用。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　第七章 效益分析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 环境效益：包括污染物减排、节水、节能和降耗等效果。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 经济效益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项目年新增运行收入、运行成本及盈余额，对项目建成投产后的运行费用及来源进行分析。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 社会效益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2.7.3.1对当地社会、经济、环境的作用与意义（如产业结构调整、带动相关产业发展、维护公众利益等）。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2.7.1.2 项目受益人群、受益面，改善生活质量的具体情况。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2.7.1.3 提供社会就业人数。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2.7.1.4 可能产生的其他社会效益。</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 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各种附表、附图及配套证明材料等。所有材料应真实、准确、齐全。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附表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附表一：《××项目主要设备和构筑物一览表》。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附表二：《××项目投资估算明细表》。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附图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（1）项目地理（区域）位置图。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（2）工厂总平面布置图。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（3）项目工艺流程图。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（4）项目平面布置图。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3.3、有关证明材料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（1）落实土地使用权的证明（如土地使用意向协议书等）。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（2）有关技术合作、管理合作、经营合作的意向协议书等（包括设计、施工、设备订购等合同文件）。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（3）其他证明文件。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30F30"/>
    <w:rsid w:val="465A0B01"/>
    <w:rsid w:val="4F930F30"/>
    <w:rsid w:val="52C55BC9"/>
    <w:rsid w:val="617A149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4</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2018-05-07T03:06:00Z</dcterms:created>
  <dc:creator>Administrator</dc:creator>
  <cp:lastModifiedBy>叁拾山河</cp:lastModifiedBy>
  <dcterms:modified xsi:type="dcterms:W3CDTF">2018-06-01T03:44:04Z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